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EA1950" w:rsidRPr="00851A8A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EA1950" w:rsidRPr="00851A8A" w:rsidRDefault="00EA1950" w:rsidP="00943E37">
            <w:pPr>
              <w:pStyle w:val="NormalWeb"/>
              <w:spacing w:before="0" w:beforeAutospacing="0" w:after="0" w:line="240" w:lineRule="auto"/>
              <w:jc w:val="both"/>
              <w:rPr>
                <w:rFonts w:ascii="Times New Roman" w:hAnsi="Times New Roman" w:cs="Times New Roman"/>
                <w:b/>
                <w:sz w:val="46"/>
                <w:szCs w:val="46"/>
              </w:rPr>
            </w:pP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EA1950" w:rsidRPr="00851A8A" w:rsidRDefault="00EA1950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  <w:rPr>
                <w:rFonts w:ascii="Times New Roman" w:hAnsi="Times New Roman" w:cs="Times New Roman"/>
              </w:rPr>
            </w:pPr>
            <w:r w:rsidRPr="00851A8A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108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6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3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期</w:t>
            </w:r>
          </w:p>
          <w:p w:rsidR="00EA1950" w:rsidRPr="00851A8A" w:rsidRDefault="00EA1950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  <w:rPr>
                <w:rFonts w:ascii="Times New Roman" w:hAnsi="Times New Roman" w:cs="Times New Roman"/>
              </w:rPr>
            </w:pP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EA1950" w:rsidRPr="00851A8A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EA1950" w:rsidRPr="00851A8A" w:rsidRDefault="00EA1950" w:rsidP="00943E37">
            <w:pPr>
              <w:spacing w:before="0" w:line="240" w:lineRule="exact"/>
              <w:ind w:left="980" w:hanging="140"/>
              <w:jc w:val="both"/>
              <w:rPr>
                <w:rFonts w:ascii="Times New Roman" w:eastAsia="標楷體" w:hAnsi="Times New Roman"/>
                <w:b/>
              </w:rPr>
            </w:pPr>
            <w:r w:rsidRPr="00851A8A">
              <w:rPr>
                <w:rFonts w:ascii="Times New Roman" w:eastAsia="標楷體" w:hAnsi="Times New Roman" w:hint="eastAsia"/>
                <w:b/>
                <w:sz w:val="28"/>
              </w:rPr>
              <w:t>目</w:t>
            </w:r>
            <w:r w:rsidRPr="00851A8A">
              <w:rPr>
                <w:rFonts w:ascii="Times New Roman" w:eastAsia="標楷體" w:hAnsi="Times New Roman"/>
                <w:b/>
                <w:sz w:val="28"/>
              </w:rPr>
              <w:t xml:space="preserve">                </w:t>
            </w:r>
            <w:r w:rsidRPr="00851A8A">
              <w:rPr>
                <w:rFonts w:ascii="Times New Roman" w:eastAsia="標楷體" w:hAnsi="Times New Roman" w:hint="eastAsia"/>
                <w:b/>
                <w:sz w:val="28"/>
              </w:rPr>
              <w:t>錄</w:t>
            </w:r>
          </w:p>
        </w:tc>
      </w:tr>
      <w:tr w:rsidR="00EA1950" w:rsidRPr="00851A8A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A1950" w:rsidRPr="00851A8A" w:rsidRDefault="00EA1950" w:rsidP="00F35AA9">
            <w:pPr>
              <w:pStyle w:val="a1"/>
              <w:numPr>
                <w:ilvl w:val="0"/>
                <w:numId w:val="6"/>
              </w:numPr>
              <w:ind w:left="737" w:hanging="737"/>
              <w:jc w:val="left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廉政小叮嚀：</w:t>
            </w:r>
            <w:r w:rsidRPr="006D29BF">
              <w:rPr>
                <w:rFonts w:ascii="Times New Roman" w:hAnsi="Times New Roman" w:hint="eastAsia"/>
              </w:rPr>
              <w:t>清廉政府不腐敗，贏得人民好信賴</w:t>
            </w:r>
          </w:p>
          <w:p w:rsidR="00EA1950" w:rsidRPr="00851A8A" w:rsidRDefault="00EA1950" w:rsidP="00562DAC">
            <w:pPr>
              <w:pStyle w:val="a1"/>
              <w:numPr>
                <w:ilvl w:val="0"/>
                <w:numId w:val="0"/>
              </w:numPr>
              <w:jc w:val="left"/>
              <w:rPr>
                <w:rFonts w:ascii="Times New Roman" w:hAnsi="Times New Roman"/>
              </w:rPr>
            </w:pPr>
          </w:p>
          <w:p w:rsidR="00EA1950" w:rsidRPr="00851A8A" w:rsidRDefault="00EA1950" w:rsidP="006D29BF">
            <w:pPr>
              <w:pStyle w:val="a1"/>
              <w:numPr>
                <w:ilvl w:val="0"/>
                <w:numId w:val="6"/>
              </w:numPr>
              <w:ind w:left="737" w:hanging="737"/>
              <w:jc w:val="left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洗錢防治宣導</w:t>
            </w:r>
            <w:r w:rsidRPr="00851A8A">
              <w:rPr>
                <w:rFonts w:ascii="Times New Roman" w:hAnsi="Times New Roman"/>
              </w:rPr>
              <w:t>─</w:t>
            </w:r>
            <w:r w:rsidRPr="006D29BF">
              <w:rPr>
                <w:rFonts w:ascii="Times New Roman" w:hAnsi="Times New Roman" w:hint="eastAsia"/>
              </w:rPr>
              <w:t>在什麼情況下金融機構會婉拒建立業務關係或交易</w:t>
            </w:r>
            <w:r w:rsidRPr="006D29BF">
              <w:rPr>
                <w:rFonts w:ascii="Times New Roman" w:hAnsi="Times New Roman"/>
              </w:rPr>
              <w:t>?</w:t>
            </w:r>
          </w:p>
          <w:p w:rsidR="00EA1950" w:rsidRPr="00851A8A" w:rsidRDefault="00EA1950" w:rsidP="006D29BF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6D29BF">
              <w:rPr>
                <w:rFonts w:ascii="Times New Roman" w:hAnsi="Times New Roman" w:hint="eastAsia"/>
                <w:b w:val="0"/>
                <w:color w:val="000000"/>
              </w:rPr>
              <w:t>「金融機構防制洗錢辦法草案」列舉</w:t>
            </w:r>
            <w:r w:rsidRPr="006D29BF">
              <w:rPr>
                <w:rFonts w:ascii="Times New Roman" w:hAnsi="Times New Roman"/>
                <w:b w:val="0"/>
                <w:color w:val="000000"/>
              </w:rPr>
              <w:t>9</w:t>
            </w:r>
            <w:r w:rsidRPr="006D29BF">
              <w:rPr>
                <w:rFonts w:ascii="Times New Roman" w:hAnsi="Times New Roman" w:hint="eastAsia"/>
                <w:b w:val="0"/>
                <w:color w:val="000000"/>
              </w:rPr>
              <w:t>種情形，包括：疑似使用假名、人頭、虛設行號或虛設法人團體開設帳戶；客戶拒絕提供審核客戶身分措施相關文件；持用偽變造身分證明文件等，詳請參見草案規定。另外銀行基於他們的內部政策，也可能會在契約中與客戶約定其他得婉拒客戶開戶或交易之情形。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資料來源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851A8A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行政院洗錢防制辦公室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EA1950" w:rsidRPr="00851A8A" w:rsidRDefault="00EA1950" w:rsidP="00BC405C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EA1950" w:rsidRPr="00851A8A" w:rsidRDefault="00EA1950" w:rsidP="007C3DEB">
            <w:pPr>
              <w:pStyle w:val="a1"/>
              <w:numPr>
                <w:ilvl w:val="0"/>
                <w:numId w:val="6"/>
              </w:numPr>
              <w:ind w:left="737" w:hanging="73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1A8A">
              <w:rPr>
                <w:rFonts w:ascii="Times New Roman" w:hAnsi="Times New Roman" w:hint="eastAsia"/>
                <w:kern w:val="2"/>
              </w:rPr>
              <w:t>廉政宣導</w:t>
            </w:r>
          </w:p>
          <w:p w:rsidR="00EA1950" w:rsidRPr="00851A8A" w:rsidRDefault="00EA1950" w:rsidP="00792A06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</w:rPr>
              <w:t>一</w:t>
            </w:r>
            <w:r w:rsidRPr="00851A8A">
              <w:rPr>
                <w:rFonts w:ascii="Times New Roman" w:hAnsi="Times New Roman"/>
                <w:color w:val="000000"/>
              </w:rPr>
              <w:t>)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51A8A">
              <w:rPr>
                <w:rFonts w:ascii="Times New Roman" w:hAnsi="Times New Roman" w:hint="eastAsia"/>
                <w:color w:val="000000"/>
              </w:rPr>
              <w:t>法務部廉政署政策行銷微電影「蔥花麵包的滋味」，請大家踴躍觀看：</w:t>
            </w:r>
          </w:p>
          <w:p w:rsidR="00EA1950" w:rsidRDefault="00EA1950" w:rsidP="00792A06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法務部廉政署為提升各界重視廉政價值，爰製作旨揭行銷微電影（片長五分鐘），俾利爭取大眾支持廉政工作。本家政風室於全球資訊網、臉書、堂隊公佈欄、各式會議場所等管道協助託播，宣導周知：旨揭影片置放於本家公告區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政風宣導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/108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年政風宣導，請踴躍瀏覽觀看並下載運用。</w:t>
            </w:r>
          </w:p>
          <w:p w:rsidR="00EA1950" w:rsidRPr="00851A8A" w:rsidRDefault="00EA1950" w:rsidP="00501749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EA1950" w:rsidRDefault="00EA1950" w:rsidP="00CE3391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</w:rPr>
              <w:t>二</w:t>
            </w:r>
            <w:r w:rsidRPr="00851A8A"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 w:hint="eastAsia"/>
                <w:color w:val="000000"/>
              </w:rPr>
              <w:t>廉政案例</w:t>
            </w:r>
            <w:r>
              <w:rPr>
                <w:rFonts w:ascii="Times New Roman" w:hAnsi="Times New Roman"/>
                <w:color w:val="000000"/>
              </w:rPr>
              <w:t>-</w:t>
            </w:r>
            <w:r w:rsidRPr="00D12989">
              <w:rPr>
                <w:rFonts w:ascii="Times New Roman" w:hAnsi="Times New Roman" w:hint="eastAsia"/>
                <w:color w:val="000000"/>
              </w:rPr>
              <w:t>監所管理員私下收受家屬餽贈案</w:t>
            </w:r>
            <w:r w:rsidRPr="00851A8A">
              <w:rPr>
                <w:rFonts w:ascii="Times New Roman" w:hAnsi="Times New Roman" w:hint="eastAsia"/>
                <w:color w:val="000000"/>
              </w:rPr>
              <w:t>：</w:t>
            </w:r>
          </w:p>
          <w:p w:rsidR="00EA1950" w:rsidRPr="00D12989" w:rsidRDefault="00EA1950" w:rsidP="00CE3391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</w:t>
            </w:r>
            <w:r w:rsidRPr="005F1A05">
              <w:rPr>
                <w:rFonts w:ascii="Times New Roman" w:hAnsi="Times New Roman" w:hint="eastAsia"/>
                <w:i/>
                <w:color w:val="000000"/>
              </w:rPr>
              <w:t>事實說明：</w:t>
            </w:r>
            <w:r w:rsidRPr="00D12989">
              <w:rPr>
                <w:rFonts w:ascii="Times New Roman" w:hAnsi="Times New Roman" w:hint="eastAsia"/>
                <w:b w:val="0"/>
                <w:color w:val="000000"/>
              </w:rPr>
              <w:t>「某監獄管理員甲」及「伙食管理員乙」平日與收容人及其親友有所聯繫，利用其職務關係將收容人調入炊場、移至外役監獄或給予較佳處遇為由，除了替收容人攜帶香菸入監，另外還收受收容人家屬之洋酒餽贈。</w:t>
            </w:r>
          </w:p>
          <w:p w:rsidR="00EA1950" w:rsidRDefault="00EA1950" w:rsidP="00CE3391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 xml:space="preserve">    </w:t>
            </w:r>
            <w:r w:rsidRPr="005F1A05">
              <w:rPr>
                <w:rFonts w:ascii="Times New Roman" w:hAnsi="Times New Roman" w:hint="eastAsia"/>
                <w:i/>
                <w:color w:val="000000"/>
              </w:rPr>
              <w:t>廉政叮嚀：</w:t>
            </w:r>
            <w:r w:rsidRPr="00D12989">
              <w:rPr>
                <w:rFonts w:ascii="Times New Roman" w:hAnsi="Times New Roman" w:hint="eastAsia"/>
                <w:b w:val="0"/>
                <w:color w:val="000000"/>
              </w:rPr>
              <w:t>監所管理員負責舍房、工場、提帶接見等戒護管理工作，並需要押送被告及脫逃者追捕、受刑人解送移監、工場監舍之查察管理及身體、物品搜檢。監所管理員除了對各項法規需要充分的瞭解並依法行政以外，與收容人或其家屬接觸時，更應遵守原有的界線，始得建立專業形象。</w:t>
            </w:r>
          </w:p>
          <w:p w:rsidR="00EA1950" w:rsidRPr="00D12989" w:rsidRDefault="00EA1950" w:rsidP="00CE3391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EA1950" w:rsidRPr="00CE3391" w:rsidRDefault="00EA1950" w:rsidP="00CE3391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</w:rPr>
              <w:t>三</w:t>
            </w:r>
            <w:r w:rsidRPr="00851A8A"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 w:hint="eastAsia"/>
                <w:color w:val="000000"/>
              </w:rPr>
              <w:t>反賄選宣導</w:t>
            </w:r>
            <w:r>
              <w:rPr>
                <w:rFonts w:ascii="Times New Roman" w:hAnsi="Times New Roman"/>
                <w:color w:val="000000"/>
              </w:rPr>
              <w:t>-</w:t>
            </w:r>
            <w:r w:rsidRPr="00D12989">
              <w:rPr>
                <w:rFonts w:ascii="Times New Roman" w:hAnsi="Times New Roman" w:hint="eastAsia"/>
                <w:color w:val="000000"/>
              </w:rPr>
              <w:t>檢舉賄選（</w:t>
            </w:r>
            <w:r w:rsidRPr="00D12989">
              <w:rPr>
                <w:rFonts w:ascii="Times New Roman" w:hAnsi="Times New Roman"/>
                <w:color w:val="000000"/>
              </w:rPr>
              <w:t>i</w:t>
            </w:r>
            <w:r w:rsidRPr="00D12989">
              <w:rPr>
                <w:rFonts w:ascii="Times New Roman" w:hAnsi="Times New Roman" w:hint="eastAsia"/>
                <w:color w:val="000000"/>
              </w:rPr>
              <w:t>）注意</w:t>
            </w:r>
            <w:r w:rsidRPr="00851A8A">
              <w:rPr>
                <w:rFonts w:ascii="Times New Roman" w:hAnsi="Times New Roman" w:hint="eastAsia"/>
                <w:color w:val="000000"/>
              </w:rPr>
              <w:t>：</w:t>
            </w:r>
          </w:p>
          <w:p w:rsidR="00EA1950" w:rsidRPr="00D12989" w:rsidRDefault="00EA1950" w:rsidP="00D12989">
            <w:pPr>
              <w:pStyle w:val="a1"/>
              <w:numPr>
                <w:ilvl w:val="0"/>
                <w:numId w:val="5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D12989">
              <w:rPr>
                <w:rFonts w:ascii="Times New Roman" w:hAnsi="Times New Roman" w:hint="eastAsia"/>
                <w:b w:val="0"/>
                <w:color w:val="000000"/>
              </w:rPr>
              <w:t>是什麼人【人】</w:t>
            </w:r>
          </w:p>
          <w:p w:rsidR="00EA1950" w:rsidRPr="00D12989" w:rsidRDefault="00EA1950" w:rsidP="00D12989">
            <w:pPr>
              <w:pStyle w:val="a1"/>
              <w:numPr>
                <w:ilvl w:val="0"/>
                <w:numId w:val="5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D12989">
              <w:rPr>
                <w:rFonts w:ascii="Times New Roman" w:hAnsi="Times New Roman" w:hint="eastAsia"/>
                <w:b w:val="0"/>
                <w:color w:val="000000"/>
              </w:rPr>
              <w:t>在什麼時候【時】</w:t>
            </w:r>
          </w:p>
          <w:p w:rsidR="00EA1950" w:rsidRPr="00D12989" w:rsidRDefault="00EA1950" w:rsidP="00D12989">
            <w:pPr>
              <w:pStyle w:val="a1"/>
              <w:numPr>
                <w:ilvl w:val="0"/>
                <w:numId w:val="5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D12989">
              <w:rPr>
                <w:rFonts w:ascii="Times New Roman" w:hAnsi="Times New Roman" w:hint="eastAsia"/>
                <w:b w:val="0"/>
                <w:color w:val="000000"/>
              </w:rPr>
              <w:t>在什麼地點【地】</w:t>
            </w:r>
          </w:p>
          <w:p w:rsidR="00EA1950" w:rsidRPr="00D12989" w:rsidRDefault="00EA1950" w:rsidP="00D12989">
            <w:pPr>
              <w:pStyle w:val="a1"/>
              <w:numPr>
                <w:ilvl w:val="0"/>
                <w:numId w:val="5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D12989">
              <w:rPr>
                <w:rFonts w:ascii="Times New Roman" w:hAnsi="Times New Roman" w:hint="eastAsia"/>
                <w:b w:val="0"/>
                <w:color w:val="000000"/>
              </w:rPr>
              <w:t>向誰買票及過程【事】</w:t>
            </w:r>
          </w:p>
          <w:p w:rsidR="00EA1950" w:rsidRDefault="00EA1950" w:rsidP="00D12989">
            <w:pPr>
              <w:pStyle w:val="a1"/>
              <w:numPr>
                <w:ilvl w:val="0"/>
                <w:numId w:val="5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D12989">
              <w:rPr>
                <w:rFonts w:ascii="Times New Roman" w:hAnsi="Times New Roman" w:hint="eastAsia"/>
                <w:b w:val="0"/>
                <w:color w:val="000000"/>
              </w:rPr>
              <w:t>用鈔票或什麼東西賄選【物】</w:t>
            </w:r>
          </w:p>
          <w:p w:rsidR="00EA1950" w:rsidRPr="00851A8A" w:rsidRDefault="00EA1950" w:rsidP="00D12989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EA1950" w:rsidRPr="00851A8A" w:rsidRDefault="00EA1950" w:rsidP="00B239A7">
            <w:pPr>
              <w:pStyle w:val="a1"/>
              <w:numPr>
                <w:ilvl w:val="0"/>
                <w:numId w:val="6"/>
              </w:numPr>
              <w:ind w:left="737" w:hanging="737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保防宣導短片</w:t>
            </w:r>
            <w:r w:rsidRPr="00851A8A">
              <w:rPr>
                <w:rFonts w:ascii="Times New Roman" w:hAnsi="Times New Roman"/>
              </w:rPr>
              <w:t>-</w:t>
            </w:r>
            <w:r w:rsidRPr="00851A8A">
              <w:rPr>
                <w:rFonts w:ascii="Times New Roman" w:hAnsi="Times New Roman" w:hint="eastAsia"/>
              </w:rPr>
              <w:t>假消息</w:t>
            </w:r>
          </w:p>
          <w:p w:rsidR="00EA1950" w:rsidRPr="00851A8A" w:rsidRDefault="00EA1950" w:rsidP="00247476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 w:hint="eastAsia"/>
                <w:b w:val="0"/>
                <w:color w:val="000000"/>
              </w:rPr>
              <w:t>為強化機關安全管理防衛機制，提升同仁安全保防意識，已於本家網頁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訊息公告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資訊公開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政府資訊項下，連結法務部調查局「保防宣導短片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-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假消息」，請各同仁踴躍上網點閱觀看。</w:t>
            </w:r>
          </w:p>
          <w:p w:rsidR="00EA1950" w:rsidRPr="00851A8A" w:rsidRDefault="00EA1950" w:rsidP="00992EBA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EA1950" w:rsidRPr="00E11A4E" w:rsidRDefault="00EA1950" w:rsidP="00E11A4E">
            <w:pPr>
              <w:pStyle w:val="a1"/>
              <w:numPr>
                <w:ilvl w:val="0"/>
                <w:numId w:val="6"/>
              </w:numPr>
              <w:tabs>
                <w:tab w:val="left" w:pos="840"/>
              </w:tabs>
              <w:ind w:left="737" w:hanging="737"/>
              <w:rPr>
                <w:rFonts w:ascii="Times New Roman" w:hAnsi="Times New Roman"/>
                <w:color w:val="54491B"/>
                <w:spacing w:val="15"/>
              </w:rPr>
            </w:pPr>
            <w:r w:rsidRPr="00851A8A">
              <w:rPr>
                <w:rFonts w:ascii="Times New Roman" w:hAnsi="Times New Roman" w:hint="eastAsia"/>
                <w:kern w:val="2"/>
              </w:rPr>
              <w:t>公務機密維護宣導</w:t>
            </w:r>
            <w:r w:rsidRPr="00851A8A">
              <w:rPr>
                <w:rFonts w:ascii="Times New Roman" w:hAnsi="Times New Roman"/>
                <w:kern w:val="2"/>
              </w:rPr>
              <w:t>─</w:t>
            </w:r>
            <w:r w:rsidRPr="004570E5">
              <w:rPr>
                <w:rFonts w:ascii="Times New Roman" w:hint="eastAsia"/>
                <w:kern w:val="2"/>
              </w:rPr>
              <w:t>機關員工不慎洩漏民眾個資案例</w:t>
            </w:r>
            <w:r w:rsidRPr="00851A8A">
              <w:rPr>
                <w:rFonts w:ascii="Times New Roman" w:hAnsi="Times New Roman" w:hint="eastAsia"/>
                <w:kern w:val="2"/>
              </w:rPr>
              <w:t>：</w:t>
            </w:r>
          </w:p>
          <w:p w:rsidR="00EA1950" w:rsidRDefault="00EA1950" w:rsidP="00CE3391">
            <w:pPr>
              <w:pStyle w:val="a1"/>
              <w:numPr>
                <w:ilvl w:val="0"/>
                <w:numId w:val="0"/>
              </w:numPr>
              <w:ind w:left="96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b w:val="0"/>
                <w:color w:val="auto"/>
              </w:rPr>
              <w:t xml:space="preserve">    </w:t>
            </w:r>
            <w:r w:rsidRPr="004570E5">
              <w:rPr>
                <w:rFonts w:hint="eastAsia"/>
                <w:b w:val="0"/>
                <w:color w:val="auto"/>
              </w:rPr>
              <w:t>某機關員工張某日近中午時分，接獲一名自稱該機關前首長的電話，要求查詢被開立無照駕駛罰單之○○○等人（均僅知身分證字號）之駕照是否遭吊銷？張員表示待查證後再回覆，惟對方一再催促致一時失察，遂委請不知情之同事以其帳號密碼進入電腦主機資料庫查詢，並由張某電述提供有關○○○等人之姓名及駕戶籍地址。嗣張某察覺有異，主動向直屬長官報告並經向前所長查證表示未曾電詢，始知受騙。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851A8A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546088">
              <w:rPr>
                <w:rFonts w:ascii="Times New Roman" w:hint="eastAsia"/>
                <w:color w:val="000000"/>
                <w:sz w:val="20"/>
                <w:szCs w:val="20"/>
              </w:rPr>
              <w:t>澎湖縣政府稅務局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EA1950" w:rsidRPr="00851A8A" w:rsidRDefault="00EA1950" w:rsidP="00247476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54491B"/>
                <w:spacing w:val="15"/>
                <w:sz w:val="24"/>
                <w:szCs w:val="24"/>
              </w:rPr>
            </w:pPr>
          </w:p>
          <w:p w:rsidR="00EA1950" w:rsidRPr="00E11A4E" w:rsidRDefault="00EA1950" w:rsidP="00E11A4E">
            <w:pPr>
              <w:pStyle w:val="a1"/>
              <w:numPr>
                <w:ilvl w:val="0"/>
                <w:numId w:val="6"/>
              </w:numPr>
              <w:tabs>
                <w:tab w:val="left" w:pos="840"/>
              </w:tabs>
              <w:ind w:left="480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 w:hint="eastAsia"/>
                <w:bCs/>
                <w:kern w:val="2"/>
              </w:rPr>
              <w:t>機關安全維護</w:t>
            </w:r>
            <w:r w:rsidRPr="00851A8A">
              <w:rPr>
                <w:rFonts w:ascii="Times New Roman" w:hAnsi="Times New Roman" w:hint="eastAsia"/>
                <w:bCs/>
                <w:kern w:val="2"/>
              </w:rPr>
              <w:t>宣導</w:t>
            </w:r>
            <w:r w:rsidRPr="00851A8A">
              <w:rPr>
                <w:rFonts w:ascii="Times New Roman" w:hAnsi="Times New Roman"/>
                <w:bCs/>
                <w:kern w:val="2"/>
              </w:rPr>
              <w:t>─</w:t>
            </w:r>
            <w:r>
              <w:t xml:space="preserve"> </w:t>
            </w:r>
            <w:r w:rsidRPr="0066030D">
              <w:rPr>
                <w:rFonts w:ascii="Times New Roman"/>
                <w:bCs/>
                <w:kern w:val="2"/>
              </w:rPr>
              <w:t>1</w:t>
            </w:r>
            <w:r w:rsidRPr="0066030D">
              <w:rPr>
                <w:rFonts w:ascii="Times New Roman" w:hint="eastAsia"/>
                <w:bCs/>
                <w:kern w:val="2"/>
              </w:rPr>
              <w:t>分鐘學會預防勒索軟</w:t>
            </w:r>
            <w:r w:rsidRPr="00CA7CFA">
              <w:rPr>
                <w:rFonts w:hint="eastAsia"/>
                <w:bCs/>
                <w:kern w:val="2"/>
              </w:rPr>
              <w:t>體</w:t>
            </w:r>
            <w:r>
              <w:rPr>
                <w:rFonts w:hint="eastAsia"/>
                <w:bCs/>
                <w:kern w:val="2"/>
              </w:rPr>
              <w:t>，</w:t>
            </w:r>
            <w:r w:rsidRPr="0066030D">
              <w:rPr>
                <w:rFonts w:ascii="Times New Roman" w:hint="eastAsia"/>
                <w:bCs/>
                <w:kern w:val="2"/>
              </w:rPr>
              <w:t>警製懶人包</w:t>
            </w:r>
            <w:r>
              <w:rPr>
                <w:rFonts w:ascii="Times New Roman" w:hint="eastAsia"/>
                <w:bCs/>
                <w:kern w:val="2"/>
              </w:rPr>
              <w:t>：</w:t>
            </w:r>
          </w:p>
          <w:p w:rsidR="00EA1950" w:rsidRDefault="00EA1950" w:rsidP="00CA7CFA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 xml:space="preserve">    </w:t>
            </w:r>
            <w:r w:rsidRPr="00CA7CFA">
              <w:rPr>
                <w:rFonts w:ascii="Times New Roman" w:hAnsi="Times New Roman" w:hint="eastAsia"/>
                <w:b w:val="0"/>
                <w:color w:val="000000"/>
              </w:rPr>
              <w:t>勒索軟體在全球各地皆造成災情，被害人陳老師表示，今年趁著暑假規劃帶學生到東京迪士尼寓教於樂，於是用自己的英文名字在網路上訂房，過沒多久，就收到看起來像是回信的電子郵件，標題還寫了自己的英文名字，一時不查就點開郵件，郵件裡卻空空如也，此時電腦的防毒軟體發出異常訊息的警告，接著桌面檔案圖示突然一個個變成空白，並且跑出幾行字，大意就是已經綁架了這部電腦，必須以</w:t>
            </w:r>
            <w:r w:rsidRPr="00CA7CFA">
              <w:rPr>
                <w:rFonts w:ascii="Times New Roman" w:hAnsi="Times New Roman"/>
                <w:b w:val="0"/>
                <w:color w:val="000000"/>
              </w:rPr>
              <w:t>4</w:t>
            </w:r>
            <w:r w:rsidRPr="00CA7CFA">
              <w:rPr>
                <w:rFonts w:ascii="Times New Roman" w:hAnsi="Times New Roman" w:hint="eastAsia"/>
                <w:b w:val="0"/>
                <w:color w:val="000000"/>
              </w:rPr>
              <w:t>元比特幣的代價才予以解密。陳老師不願意付贖金助長歹徒的氣燄，乾脆買新硬碟，只是教學多年認真備課的資料和珍貴的照片，也就此被鎖在舊硬碟中。</w:t>
            </w:r>
          </w:p>
          <w:p w:rsidR="00EA1950" w:rsidRPr="00CA7CFA" w:rsidRDefault="00EA1950" w:rsidP="00CA7CFA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 xml:space="preserve">    </w:t>
            </w:r>
            <w:r w:rsidRPr="00CA7CFA">
              <w:rPr>
                <w:rFonts w:ascii="Times New Roman" w:hAnsi="Times New Roman" w:hint="eastAsia"/>
                <w:color w:val="000000"/>
              </w:rPr>
              <w:t>刑事警察局為了教導民眾如何預防電腦被綁架，特製作宣導懶人包，讓民眾秒懂預防之道。製作了活潑的影音懶人包，置於該局全球資訊網（</w:t>
            </w:r>
            <w:r w:rsidRPr="00CA7CFA">
              <w:rPr>
                <w:rFonts w:ascii="Times New Roman" w:hAnsi="Times New Roman"/>
                <w:color w:val="000000"/>
              </w:rPr>
              <w:t xml:space="preserve"> www.cib.gov.tw</w:t>
            </w:r>
            <w:r w:rsidRPr="00CA7CFA">
              <w:rPr>
                <w:rFonts w:ascii="Times New Roman" w:hAnsi="Times New Roman" w:hint="eastAsia"/>
                <w:color w:val="000000"/>
              </w:rPr>
              <w:t>）供民眾參考</w:t>
            </w:r>
            <w:r w:rsidRPr="00CA7CFA">
              <w:rPr>
                <w:rFonts w:ascii="Times New Roman" w:hAnsi="Times New Roman" w:hint="eastAsia"/>
                <w:b w:val="0"/>
                <w:color w:val="000000"/>
              </w:rPr>
              <w:t>，提醒民眾若收到不認識的人寄來標題怪怪的電子郵件，像是「小模清涼照」、「交通違規催繳通知」、「恭喜您抽中</w:t>
            </w:r>
            <w:r w:rsidRPr="00CA7CFA">
              <w:rPr>
                <w:rFonts w:ascii="Times New Roman" w:hAnsi="Times New Roman"/>
                <w:b w:val="0"/>
                <w:color w:val="000000"/>
              </w:rPr>
              <w:t>iPhone7</w:t>
            </w:r>
            <w:r w:rsidRPr="00CA7CFA">
              <w:rPr>
                <w:rFonts w:ascii="Times New Roman" w:hAnsi="Times New Roman" w:hint="eastAsia"/>
                <w:b w:val="0"/>
                <w:color w:val="000000"/>
              </w:rPr>
              <w:t>」，或是瀏覽網路廣告時有連結，都要立刻產生危機意識，</w:t>
            </w:r>
            <w:r w:rsidRPr="00CA7CFA">
              <w:rPr>
                <w:rFonts w:ascii="Times New Roman" w:hAnsi="Times New Roman" w:hint="eastAsia"/>
                <w:color w:val="000000"/>
              </w:rPr>
              <w:t>不要隨便點開讀取甚至下載</w:t>
            </w:r>
            <w:r w:rsidRPr="00CA7CFA">
              <w:rPr>
                <w:rFonts w:ascii="Times New Roman" w:hAnsi="Times New Roman" w:hint="eastAsia"/>
                <w:b w:val="0"/>
                <w:color w:val="000000"/>
              </w:rPr>
              <w:t>；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此外，</w:t>
            </w:r>
            <w:r w:rsidRPr="00CA7CFA">
              <w:rPr>
                <w:rFonts w:ascii="Times New Roman" w:hAnsi="Times New Roman" w:hint="eastAsia"/>
                <w:color w:val="000000"/>
              </w:rPr>
              <w:t>養成備份的好習慣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，才不會讓珍貴檔案資料再也「回不去了」。</w:t>
            </w:r>
            <w:r w:rsidRPr="00CA7CFA">
              <w:rPr>
                <w:rFonts w:ascii="Times New Roman" w:hAnsi="Times New Roman" w:hint="eastAsia"/>
                <w:b w:val="0"/>
                <w:color w:val="000000"/>
              </w:rPr>
              <w:t>刑事警察局呼籲，民眾無論使用手機或電腦，務必加強資訊安全觀念，不要隨便點選不明連結或開啟不明郵件，以免遭勒索軟體攻擊，甚至被植入木馬程式，竊取重要資料或攔截簡訊收發，造成難以彌補的損害。</w:t>
            </w:r>
          </w:p>
          <w:p w:rsidR="00EA1950" w:rsidRDefault="00EA1950" w:rsidP="00CA7CFA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 w:rsidRPr="008056F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r w:rsidRPr="008056F0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資料來源</w:t>
            </w:r>
            <w:r w:rsidRPr="008056F0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桃園地方檢察署</w:t>
            </w:r>
            <w:r w:rsidRPr="008056F0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EA1950" w:rsidRPr="00CA7CFA" w:rsidRDefault="00EA1950" w:rsidP="00CA7CFA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EA1950" w:rsidRPr="00851A8A" w:rsidRDefault="00EA1950" w:rsidP="00943E37">
            <w:pPr>
              <w:pStyle w:val="a5"/>
              <w:ind w:leftChars="0" w:left="0" w:firstLineChars="0" w:firstLine="0"/>
              <w:rPr>
                <w:rFonts w:ascii="Times New Roman" w:hAnsi="Times New Roman"/>
                <w:color w:val="FF0000"/>
              </w:rPr>
            </w:pPr>
            <w:r w:rsidRPr="00851A8A">
              <w:rPr>
                <w:rFonts w:ascii="Times New Roman" w:hAnsi="Times New Roman" w:hint="eastAsia"/>
                <w:color w:val="FF0000"/>
              </w:rPr>
              <w:t>＊＊＊＊＊＊＊＊＊＊＊＊＊＊＊＊＊＊＊＊＊＊＊＊＊＊＊＊＊＊＊</w:t>
            </w:r>
          </w:p>
          <w:p w:rsidR="00EA1950" w:rsidRPr="00851A8A" w:rsidRDefault="00EA1950" w:rsidP="00EA342A">
            <w:pPr>
              <w:pStyle w:val="a6"/>
              <w:ind w:leftChars="0" w:left="0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851A8A">
              <w:rPr>
                <w:rFonts w:ascii="Times New Roman" w:hAnsi="Times New Roman" w:hint="eastAsia"/>
                <w:b/>
                <w:color w:val="FF0000"/>
              </w:rPr>
              <w:t>臺北榮家政風檢舉專線電話</w:t>
            </w:r>
            <w:r w:rsidRPr="00851A8A">
              <w:rPr>
                <w:rFonts w:ascii="Times New Roman" w:hAnsi="Times New Roman"/>
                <w:b/>
                <w:color w:val="FF0000"/>
              </w:rPr>
              <w:t>(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外線：</w:t>
            </w:r>
            <w:r w:rsidRPr="00851A8A">
              <w:rPr>
                <w:rFonts w:ascii="Times New Roman" w:hAnsi="Times New Roman"/>
                <w:b/>
                <w:color w:val="FF0000"/>
              </w:rPr>
              <w:t>02-26732618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，內線：</w:t>
            </w:r>
            <w:r w:rsidRPr="00851A8A">
              <w:rPr>
                <w:rFonts w:ascii="Times New Roman" w:hAnsi="Times New Roman"/>
                <w:b/>
                <w:color w:val="FF0000"/>
              </w:rPr>
              <w:t>904)</w:t>
            </w:r>
          </w:p>
          <w:p w:rsidR="00EA1950" w:rsidRPr="00851A8A" w:rsidRDefault="00EA1950" w:rsidP="00EA342A">
            <w:pPr>
              <w:pStyle w:val="a6"/>
              <w:ind w:leftChars="0" w:left="0"/>
              <w:jc w:val="center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  <w:b/>
                <w:color w:val="FF0000"/>
              </w:rPr>
              <w:t>臺北榮家政風檢舉電子郵件信箱：</w:t>
            </w:r>
            <w:hyperlink r:id="rId7" w:history="1">
              <w:r w:rsidRPr="00851A8A">
                <w:rPr>
                  <w:rStyle w:val="Hyperlink"/>
                  <w:rFonts w:ascii="Times New Roman" w:hAnsi="Times New Roman"/>
                  <w:b/>
                </w:rPr>
                <w:t>vhtpe0015@mail5.vac.gov.tw</w:t>
              </w:r>
            </w:hyperlink>
            <w:r w:rsidRPr="00851A8A">
              <w:rPr>
                <w:rFonts w:ascii="Times New Roman" w:hAnsi="Times New Roman"/>
              </w:rPr>
              <w:br/>
            </w:r>
            <w:r w:rsidRPr="00851A8A">
              <w:rPr>
                <w:rFonts w:ascii="Times New Roman" w:hAnsi="Times New Roman"/>
                <w:b/>
                <w:color w:val="FF0000"/>
              </w:rPr>
              <w:t>(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廉政檢舉專線</w:t>
            </w:r>
            <w:r w:rsidRPr="00851A8A">
              <w:rPr>
                <w:rFonts w:ascii="Times New Roman" w:hAnsi="Times New Roman"/>
                <w:b/>
                <w:color w:val="FF0000"/>
              </w:rPr>
              <w:t>: 0800-286-586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、傳真</w:t>
            </w:r>
            <w:r w:rsidRPr="00851A8A">
              <w:rPr>
                <w:rFonts w:ascii="Times New Roman" w:hAnsi="Times New Roman"/>
                <w:b/>
                <w:color w:val="FF0000"/>
              </w:rPr>
              <w:t>: 02-2381-1234)</w:t>
            </w:r>
          </w:p>
        </w:tc>
      </w:tr>
    </w:tbl>
    <w:p w:rsidR="00EA1950" w:rsidRPr="00851A8A" w:rsidRDefault="00EA1950" w:rsidP="00C6008D">
      <w:pPr>
        <w:jc w:val="both"/>
        <w:rPr>
          <w:rFonts w:ascii="Times New Roman" w:hAnsi="Times New Roman"/>
          <w:b/>
        </w:rPr>
      </w:pPr>
    </w:p>
    <w:sectPr w:rsidR="00EA1950" w:rsidRPr="00851A8A" w:rsidSect="00C623E5">
      <w:footerReference w:type="default" r:id="rId8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950" w:rsidRDefault="00EA1950" w:rsidP="00E07DF3">
      <w:pPr>
        <w:spacing w:before="0" w:line="240" w:lineRule="auto"/>
      </w:pPr>
      <w:r>
        <w:separator/>
      </w:r>
    </w:p>
  </w:endnote>
  <w:endnote w:type="continuationSeparator" w:id="0">
    <w:p w:rsidR="00EA1950" w:rsidRDefault="00EA1950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50" w:rsidRDefault="00EA1950">
    <w:pPr>
      <w:pStyle w:val="Footer"/>
      <w:jc w:val="center"/>
    </w:pPr>
    <w:fldSimple w:instr=" PAGE   \* MERGEFORMAT ">
      <w:r w:rsidRPr="00A034B7">
        <w:rPr>
          <w:noProof/>
          <w:lang w:val="zh-TW"/>
        </w:rPr>
        <w:t>3</w:t>
      </w:r>
    </w:fldSimple>
  </w:p>
  <w:p w:rsidR="00EA1950" w:rsidRDefault="00EA19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950" w:rsidRDefault="00EA1950" w:rsidP="00E07DF3">
      <w:pPr>
        <w:spacing w:before="0" w:line="240" w:lineRule="auto"/>
      </w:pPr>
      <w:r>
        <w:separator/>
      </w:r>
    </w:p>
  </w:footnote>
  <w:footnote w:type="continuationSeparator" w:id="0">
    <w:p w:rsidR="00EA1950" w:rsidRDefault="00EA1950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79A4604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2">
    <w:nsid w:val="10460254"/>
    <w:multiLevelType w:val="hybridMultilevel"/>
    <w:tmpl w:val="0CB03766"/>
    <w:lvl w:ilvl="0" w:tplc="D0C23A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color w:val="auto"/>
        <w:sz w:val="30"/>
        <w:szCs w:val="3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2B7C01B5"/>
    <w:multiLevelType w:val="hybridMultilevel"/>
    <w:tmpl w:val="36C8FEDE"/>
    <w:lvl w:ilvl="0" w:tplc="0E8A48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6BE2300">
      <w:start w:val="1"/>
      <w:numFmt w:val="decimal"/>
      <w:lvlText w:val="%2."/>
      <w:lvlJc w:val="left"/>
      <w:pPr>
        <w:tabs>
          <w:tab w:val="num" w:pos="1680"/>
        </w:tabs>
        <w:ind w:left="1680" w:hanging="480"/>
      </w:pPr>
      <w:rPr>
        <w:rFonts w:cs="Times New Roman" w:hint="default"/>
        <w:color w:val="auto"/>
        <w:sz w:val="30"/>
        <w:szCs w:val="3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4">
    <w:nsid w:val="30876BF4"/>
    <w:multiLevelType w:val="hybridMultilevel"/>
    <w:tmpl w:val="C5D29A76"/>
    <w:lvl w:ilvl="0" w:tplc="DF30DEE4">
      <w:start w:val="4"/>
      <w:numFmt w:val="taiwaneseCountingThousand"/>
      <w:lvlText w:val="%1、"/>
      <w:lvlJc w:val="left"/>
      <w:pPr>
        <w:tabs>
          <w:tab w:val="num" w:pos="-414"/>
        </w:tabs>
        <w:ind w:left="777" w:hanging="57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5">
    <w:nsid w:val="42514F5C"/>
    <w:multiLevelType w:val="hybridMultilevel"/>
    <w:tmpl w:val="D068E214"/>
    <w:lvl w:ilvl="0" w:tplc="39EC749A">
      <w:start w:val="1"/>
      <w:numFmt w:val="decimal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6">
    <w:nsid w:val="4A4F00EB"/>
    <w:multiLevelType w:val="multilevel"/>
    <w:tmpl w:val="728834F8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7">
    <w:nsid w:val="50FF07DA"/>
    <w:multiLevelType w:val="hybridMultilevel"/>
    <w:tmpl w:val="27C4F37A"/>
    <w:lvl w:ilvl="0" w:tplc="CA908E4A">
      <w:start w:val="1"/>
      <w:numFmt w:val="taiwaneseCountingThousand"/>
      <w:pStyle w:val="a0"/>
      <w:suff w:val="nothing"/>
      <w:lvlText w:val="%1、"/>
      <w:lvlJc w:val="left"/>
      <w:pPr>
        <w:ind w:left="1451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36"/>
        <w:szCs w:val="36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  <w:rPr>
        <w:rFonts w:cs="Times New Roman"/>
      </w:rPr>
    </w:lvl>
  </w:abstractNum>
  <w:abstractNum w:abstractNumId="8">
    <w:nsid w:val="5B504FCE"/>
    <w:multiLevelType w:val="hybridMultilevel"/>
    <w:tmpl w:val="69BCB9E8"/>
    <w:lvl w:ilvl="0" w:tplc="04090001">
      <w:start w:val="1"/>
      <w:numFmt w:val="bullet"/>
      <w:lvlText w:val="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</w:abstractNum>
  <w:abstractNum w:abstractNumId="9">
    <w:nsid w:val="5C22464A"/>
    <w:multiLevelType w:val="multilevel"/>
    <w:tmpl w:val="EE945D38"/>
    <w:lvl w:ilvl="0">
      <w:start w:val="1"/>
      <w:numFmt w:val="taiwaneseCountingThousand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70EA073D"/>
    <w:multiLevelType w:val="hybridMultilevel"/>
    <w:tmpl w:val="7C5C70F4"/>
    <w:lvl w:ilvl="0" w:tplc="C366932A">
      <w:start w:val="1"/>
      <w:numFmt w:val="taiwaneseCountingThousand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  <w:b w:val="0"/>
        <w:color w:val="000000"/>
        <w:sz w:val="36"/>
        <w:szCs w:val="36"/>
      </w:rPr>
    </w:lvl>
    <w:lvl w:ilvl="2" w:tplc="46EAEDC0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1"/>
  </w:num>
  <w:num w:numId="7">
    <w:abstractNumId w:val="5"/>
  </w:num>
  <w:num w:numId="8">
    <w:abstractNumId w:val="1"/>
  </w:num>
  <w:num w:numId="9">
    <w:abstractNumId w:val="10"/>
  </w:num>
  <w:num w:numId="10">
    <w:abstractNumId w:val="3"/>
  </w:num>
  <w:num w:numId="11">
    <w:abstractNumId w:val="7"/>
  </w:num>
  <w:num w:numId="12">
    <w:abstractNumId w:val="4"/>
  </w:num>
  <w:num w:numId="13">
    <w:abstractNumId w:val="6"/>
  </w:num>
  <w:num w:numId="14">
    <w:abstractNumId w:val="9"/>
  </w:num>
  <w:num w:numId="15">
    <w:abstractNumId w:val="11"/>
  </w:num>
  <w:num w:numId="16">
    <w:abstractNumId w:val="11"/>
  </w:num>
  <w:num w:numId="17">
    <w:abstractNumId w:val="11"/>
  </w:num>
  <w:num w:numId="18">
    <w:abstractNumId w:val="11"/>
  </w:num>
  <w:num w:numId="19">
    <w:abstractNumId w:val="11"/>
  </w:num>
  <w:num w:numId="20">
    <w:abstractNumId w:val="11"/>
  </w:num>
  <w:num w:numId="21">
    <w:abstractNumId w:val="2"/>
  </w:num>
  <w:num w:numId="22">
    <w:abstractNumId w:val="11"/>
  </w:num>
  <w:num w:numId="23">
    <w:abstractNumId w:val="11"/>
  </w:num>
  <w:num w:numId="24">
    <w:abstractNumId w:val="11"/>
  </w:num>
  <w:num w:numId="25">
    <w:abstractNumId w:val="11"/>
  </w:num>
  <w:num w:numId="26">
    <w:abstractNumId w:val="11"/>
  </w:num>
  <w:num w:numId="27">
    <w:abstractNumId w:val="0"/>
  </w:num>
  <w:num w:numId="28">
    <w:abstractNumId w:val="8"/>
  </w:num>
  <w:num w:numId="29">
    <w:abstractNumId w:val="11"/>
  </w:num>
  <w:num w:numId="30">
    <w:abstractNumId w:val="11"/>
  </w:num>
  <w:num w:numId="31">
    <w:abstractNumId w:val="11"/>
  </w:num>
  <w:num w:numId="32">
    <w:abstractNumId w:val="11"/>
  </w:num>
  <w:num w:numId="33">
    <w:abstractNumId w:val="0"/>
  </w:num>
  <w:num w:numId="34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19F"/>
    <w:rsid w:val="0000681D"/>
    <w:rsid w:val="000076C5"/>
    <w:rsid w:val="00007D9B"/>
    <w:rsid w:val="000104A2"/>
    <w:rsid w:val="000106E2"/>
    <w:rsid w:val="00011AB4"/>
    <w:rsid w:val="0001232F"/>
    <w:rsid w:val="00013034"/>
    <w:rsid w:val="00015024"/>
    <w:rsid w:val="0001668D"/>
    <w:rsid w:val="00020BA0"/>
    <w:rsid w:val="00023D22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096"/>
    <w:rsid w:val="00076C51"/>
    <w:rsid w:val="0008222E"/>
    <w:rsid w:val="000825FB"/>
    <w:rsid w:val="00083441"/>
    <w:rsid w:val="00085DA4"/>
    <w:rsid w:val="00093ECE"/>
    <w:rsid w:val="000969DB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1F04"/>
    <w:rsid w:val="000C2650"/>
    <w:rsid w:val="000C423E"/>
    <w:rsid w:val="000D1B29"/>
    <w:rsid w:val="000D3959"/>
    <w:rsid w:val="000D445E"/>
    <w:rsid w:val="000D5AAD"/>
    <w:rsid w:val="000D5BAE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58D6"/>
    <w:rsid w:val="00116D60"/>
    <w:rsid w:val="00121041"/>
    <w:rsid w:val="001261A8"/>
    <w:rsid w:val="00127206"/>
    <w:rsid w:val="00131422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3CDB"/>
    <w:rsid w:val="00174021"/>
    <w:rsid w:val="00174711"/>
    <w:rsid w:val="0017642E"/>
    <w:rsid w:val="00177594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4E0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06DE"/>
    <w:rsid w:val="001C36CE"/>
    <w:rsid w:val="001C476D"/>
    <w:rsid w:val="001D1E93"/>
    <w:rsid w:val="001D259A"/>
    <w:rsid w:val="001D33C8"/>
    <w:rsid w:val="001D430F"/>
    <w:rsid w:val="001D6BB9"/>
    <w:rsid w:val="001E3B7A"/>
    <w:rsid w:val="001E441E"/>
    <w:rsid w:val="001F0B59"/>
    <w:rsid w:val="001F17D7"/>
    <w:rsid w:val="001F17E0"/>
    <w:rsid w:val="001F4A0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374D1"/>
    <w:rsid w:val="002407AA"/>
    <w:rsid w:val="00240C41"/>
    <w:rsid w:val="00241152"/>
    <w:rsid w:val="00241730"/>
    <w:rsid w:val="002455DB"/>
    <w:rsid w:val="002466DD"/>
    <w:rsid w:val="00247476"/>
    <w:rsid w:val="00247B5B"/>
    <w:rsid w:val="0025031D"/>
    <w:rsid w:val="00250542"/>
    <w:rsid w:val="00251EA9"/>
    <w:rsid w:val="0025244B"/>
    <w:rsid w:val="00252646"/>
    <w:rsid w:val="0025358E"/>
    <w:rsid w:val="002547C3"/>
    <w:rsid w:val="00257852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633C"/>
    <w:rsid w:val="00276740"/>
    <w:rsid w:val="00277135"/>
    <w:rsid w:val="00280331"/>
    <w:rsid w:val="00281919"/>
    <w:rsid w:val="00290AF2"/>
    <w:rsid w:val="00291E1F"/>
    <w:rsid w:val="00292A6F"/>
    <w:rsid w:val="0029542B"/>
    <w:rsid w:val="002957F4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139"/>
    <w:rsid w:val="002D2D83"/>
    <w:rsid w:val="002E07D8"/>
    <w:rsid w:val="002E0800"/>
    <w:rsid w:val="002E1EF2"/>
    <w:rsid w:val="002E4AC8"/>
    <w:rsid w:val="002E57AB"/>
    <w:rsid w:val="002E5E6C"/>
    <w:rsid w:val="002E5EDC"/>
    <w:rsid w:val="002E6F98"/>
    <w:rsid w:val="002F27A0"/>
    <w:rsid w:val="002F5DA4"/>
    <w:rsid w:val="002F6982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313DA"/>
    <w:rsid w:val="00331932"/>
    <w:rsid w:val="00333449"/>
    <w:rsid w:val="00334A57"/>
    <w:rsid w:val="003356AB"/>
    <w:rsid w:val="003379ED"/>
    <w:rsid w:val="0034140F"/>
    <w:rsid w:val="003428E7"/>
    <w:rsid w:val="003433A7"/>
    <w:rsid w:val="0034486F"/>
    <w:rsid w:val="003501A1"/>
    <w:rsid w:val="003506E0"/>
    <w:rsid w:val="00352D92"/>
    <w:rsid w:val="0035682C"/>
    <w:rsid w:val="003577E4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08A"/>
    <w:rsid w:val="003A2DD5"/>
    <w:rsid w:val="003A3A22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D5582"/>
    <w:rsid w:val="003E0A3A"/>
    <w:rsid w:val="003E1124"/>
    <w:rsid w:val="003E1CC0"/>
    <w:rsid w:val="003E318B"/>
    <w:rsid w:val="003E367E"/>
    <w:rsid w:val="003F3976"/>
    <w:rsid w:val="003F3AC4"/>
    <w:rsid w:val="003F4F71"/>
    <w:rsid w:val="003F585B"/>
    <w:rsid w:val="003F795F"/>
    <w:rsid w:val="003F7ADB"/>
    <w:rsid w:val="004013D4"/>
    <w:rsid w:val="00401D14"/>
    <w:rsid w:val="00401FB0"/>
    <w:rsid w:val="00407836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199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570E5"/>
    <w:rsid w:val="004611A4"/>
    <w:rsid w:val="00462DAB"/>
    <w:rsid w:val="00463B85"/>
    <w:rsid w:val="00463DFC"/>
    <w:rsid w:val="00465642"/>
    <w:rsid w:val="0046565C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F91"/>
    <w:rsid w:val="004A58DA"/>
    <w:rsid w:val="004A76BA"/>
    <w:rsid w:val="004B0B88"/>
    <w:rsid w:val="004B4AF8"/>
    <w:rsid w:val="004B6DEB"/>
    <w:rsid w:val="004C1570"/>
    <w:rsid w:val="004C74F0"/>
    <w:rsid w:val="004D45CF"/>
    <w:rsid w:val="004D5CF9"/>
    <w:rsid w:val="004E2321"/>
    <w:rsid w:val="004E2633"/>
    <w:rsid w:val="004E4988"/>
    <w:rsid w:val="004E5600"/>
    <w:rsid w:val="004F1EDA"/>
    <w:rsid w:val="004F3748"/>
    <w:rsid w:val="004F3E8F"/>
    <w:rsid w:val="004F53F2"/>
    <w:rsid w:val="004F5F7F"/>
    <w:rsid w:val="004F66CF"/>
    <w:rsid w:val="004F6DA2"/>
    <w:rsid w:val="004F7DC2"/>
    <w:rsid w:val="004F7EDA"/>
    <w:rsid w:val="005004DF"/>
    <w:rsid w:val="00500EA1"/>
    <w:rsid w:val="00501749"/>
    <w:rsid w:val="00501D86"/>
    <w:rsid w:val="0050437A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3E75"/>
    <w:rsid w:val="00535409"/>
    <w:rsid w:val="00535523"/>
    <w:rsid w:val="00542CFC"/>
    <w:rsid w:val="00542D4B"/>
    <w:rsid w:val="0054586A"/>
    <w:rsid w:val="00546088"/>
    <w:rsid w:val="00546980"/>
    <w:rsid w:val="00546DFA"/>
    <w:rsid w:val="00561C5F"/>
    <w:rsid w:val="00562290"/>
    <w:rsid w:val="00562DAC"/>
    <w:rsid w:val="00563B9F"/>
    <w:rsid w:val="00565A6F"/>
    <w:rsid w:val="00565C13"/>
    <w:rsid w:val="005667F7"/>
    <w:rsid w:val="00566EBB"/>
    <w:rsid w:val="00567E69"/>
    <w:rsid w:val="00570150"/>
    <w:rsid w:val="00570727"/>
    <w:rsid w:val="00573CFA"/>
    <w:rsid w:val="0057705F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4DCB"/>
    <w:rsid w:val="005B5536"/>
    <w:rsid w:val="005B6C70"/>
    <w:rsid w:val="005B7464"/>
    <w:rsid w:val="005C06A4"/>
    <w:rsid w:val="005C440B"/>
    <w:rsid w:val="005C47FB"/>
    <w:rsid w:val="005C4C41"/>
    <w:rsid w:val="005C7503"/>
    <w:rsid w:val="005D438A"/>
    <w:rsid w:val="005D4920"/>
    <w:rsid w:val="005D61E1"/>
    <w:rsid w:val="005E2B52"/>
    <w:rsid w:val="005E3109"/>
    <w:rsid w:val="005E34C4"/>
    <w:rsid w:val="005E6077"/>
    <w:rsid w:val="005F030D"/>
    <w:rsid w:val="005F1A05"/>
    <w:rsid w:val="005F3647"/>
    <w:rsid w:val="005F5DED"/>
    <w:rsid w:val="005F79E1"/>
    <w:rsid w:val="006005DC"/>
    <w:rsid w:val="00600C1A"/>
    <w:rsid w:val="0060251A"/>
    <w:rsid w:val="00602ACF"/>
    <w:rsid w:val="0060451B"/>
    <w:rsid w:val="00605166"/>
    <w:rsid w:val="0061022D"/>
    <w:rsid w:val="00617526"/>
    <w:rsid w:val="00617A6D"/>
    <w:rsid w:val="00623E2C"/>
    <w:rsid w:val="00624F04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2E06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57FA1"/>
    <w:rsid w:val="0066030D"/>
    <w:rsid w:val="006614E8"/>
    <w:rsid w:val="006616FD"/>
    <w:rsid w:val="0066520F"/>
    <w:rsid w:val="0066611B"/>
    <w:rsid w:val="00667CE8"/>
    <w:rsid w:val="0067055B"/>
    <w:rsid w:val="00670F80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3FB"/>
    <w:rsid w:val="006A346D"/>
    <w:rsid w:val="006A4375"/>
    <w:rsid w:val="006A5CC0"/>
    <w:rsid w:val="006B10E6"/>
    <w:rsid w:val="006B1DCB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5B6"/>
    <w:rsid w:val="006D29BF"/>
    <w:rsid w:val="006D2C28"/>
    <w:rsid w:val="006D40ED"/>
    <w:rsid w:val="006D4CCB"/>
    <w:rsid w:val="006D5822"/>
    <w:rsid w:val="006D5A20"/>
    <w:rsid w:val="006D7C80"/>
    <w:rsid w:val="006D7FE4"/>
    <w:rsid w:val="006E264B"/>
    <w:rsid w:val="006E34D4"/>
    <w:rsid w:val="006E4DFB"/>
    <w:rsid w:val="006E51C4"/>
    <w:rsid w:val="006E5607"/>
    <w:rsid w:val="006E5D7D"/>
    <w:rsid w:val="006E5E1C"/>
    <w:rsid w:val="006F1487"/>
    <w:rsid w:val="006F5FC9"/>
    <w:rsid w:val="006F74CE"/>
    <w:rsid w:val="006F79B9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3FD2"/>
    <w:rsid w:val="00746E41"/>
    <w:rsid w:val="007508DB"/>
    <w:rsid w:val="007511A0"/>
    <w:rsid w:val="00751D1B"/>
    <w:rsid w:val="00752B35"/>
    <w:rsid w:val="0075373E"/>
    <w:rsid w:val="0075735A"/>
    <w:rsid w:val="00760638"/>
    <w:rsid w:val="00761182"/>
    <w:rsid w:val="00762856"/>
    <w:rsid w:val="00763204"/>
    <w:rsid w:val="00764558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40D5"/>
    <w:rsid w:val="0078508B"/>
    <w:rsid w:val="00785E16"/>
    <w:rsid w:val="0078727F"/>
    <w:rsid w:val="0079131A"/>
    <w:rsid w:val="00791EE9"/>
    <w:rsid w:val="00792A06"/>
    <w:rsid w:val="00794991"/>
    <w:rsid w:val="00795A07"/>
    <w:rsid w:val="00797FB2"/>
    <w:rsid w:val="007A016B"/>
    <w:rsid w:val="007A07D8"/>
    <w:rsid w:val="007A40D0"/>
    <w:rsid w:val="007B0463"/>
    <w:rsid w:val="007B0E9D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5E62"/>
    <w:rsid w:val="007D78A0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6F0"/>
    <w:rsid w:val="00805E53"/>
    <w:rsid w:val="00806828"/>
    <w:rsid w:val="00807FD1"/>
    <w:rsid w:val="00811FF7"/>
    <w:rsid w:val="00815117"/>
    <w:rsid w:val="00815373"/>
    <w:rsid w:val="008177DF"/>
    <w:rsid w:val="0082054E"/>
    <w:rsid w:val="00823E1D"/>
    <w:rsid w:val="00824298"/>
    <w:rsid w:val="00824F52"/>
    <w:rsid w:val="00832744"/>
    <w:rsid w:val="00832865"/>
    <w:rsid w:val="008372EB"/>
    <w:rsid w:val="00837738"/>
    <w:rsid w:val="00841497"/>
    <w:rsid w:val="00842275"/>
    <w:rsid w:val="00843481"/>
    <w:rsid w:val="00844D20"/>
    <w:rsid w:val="00845537"/>
    <w:rsid w:val="00850E1E"/>
    <w:rsid w:val="0085176F"/>
    <w:rsid w:val="00851A8A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32EE"/>
    <w:rsid w:val="008E5031"/>
    <w:rsid w:val="008E61D9"/>
    <w:rsid w:val="008E75BF"/>
    <w:rsid w:val="008F0186"/>
    <w:rsid w:val="008F1604"/>
    <w:rsid w:val="008F1B39"/>
    <w:rsid w:val="008F481D"/>
    <w:rsid w:val="009009AD"/>
    <w:rsid w:val="00901658"/>
    <w:rsid w:val="009030F7"/>
    <w:rsid w:val="009031FF"/>
    <w:rsid w:val="00906613"/>
    <w:rsid w:val="00907152"/>
    <w:rsid w:val="00907CBE"/>
    <w:rsid w:val="00912C09"/>
    <w:rsid w:val="009171D6"/>
    <w:rsid w:val="0091745A"/>
    <w:rsid w:val="00917C63"/>
    <w:rsid w:val="00921580"/>
    <w:rsid w:val="009239F9"/>
    <w:rsid w:val="00925396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50BB"/>
    <w:rsid w:val="00956DF2"/>
    <w:rsid w:val="00956F3B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2EBA"/>
    <w:rsid w:val="00996B3C"/>
    <w:rsid w:val="00997882"/>
    <w:rsid w:val="009A01F4"/>
    <w:rsid w:val="009A2767"/>
    <w:rsid w:val="009A30C9"/>
    <w:rsid w:val="009A36BA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51C7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34B7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17A1C"/>
    <w:rsid w:val="00A20ECA"/>
    <w:rsid w:val="00A22830"/>
    <w:rsid w:val="00A250DB"/>
    <w:rsid w:val="00A274FE"/>
    <w:rsid w:val="00A3031F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26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0339"/>
    <w:rsid w:val="00AA1151"/>
    <w:rsid w:val="00AA40D9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4559"/>
    <w:rsid w:val="00AD5B99"/>
    <w:rsid w:val="00AD699C"/>
    <w:rsid w:val="00AD6D0D"/>
    <w:rsid w:val="00AD6E24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AF75F4"/>
    <w:rsid w:val="00B01299"/>
    <w:rsid w:val="00B01E07"/>
    <w:rsid w:val="00B01EFB"/>
    <w:rsid w:val="00B034AD"/>
    <w:rsid w:val="00B03BAE"/>
    <w:rsid w:val="00B05303"/>
    <w:rsid w:val="00B072CA"/>
    <w:rsid w:val="00B1067A"/>
    <w:rsid w:val="00B10B46"/>
    <w:rsid w:val="00B111E9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39A7"/>
    <w:rsid w:val="00B249AA"/>
    <w:rsid w:val="00B26EE2"/>
    <w:rsid w:val="00B272AD"/>
    <w:rsid w:val="00B313BF"/>
    <w:rsid w:val="00B353EB"/>
    <w:rsid w:val="00B357AA"/>
    <w:rsid w:val="00B361F5"/>
    <w:rsid w:val="00B378CC"/>
    <w:rsid w:val="00B3798C"/>
    <w:rsid w:val="00B40CCA"/>
    <w:rsid w:val="00B43570"/>
    <w:rsid w:val="00B45117"/>
    <w:rsid w:val="00B45C74"/>
    <w:rsid w:val="00B50E84"/>
    <w:rsid w:val="00B53A82"/>
    <w:rsid w:val="00B53E01"/>
    <w:rsid w:val="00B53F41"/>
    <w:rsid w:val="00B57794"/>
    <w:rsid w:val="00B600E3"/>
    <w:rsid w:val="00B639F3"/>
    <w:rsid w:val="00B66A25"/>
    <w:rsid w:val="00B70888"/>
    <w:rsid w:val="00B7111F"/>
    <w:rsid w:val="00B72E65"/>
    <w:rsid w:val="00B740EC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153E"/>
    <w:rsid w:val="00BA3790"/>
    <w:rsid w:val="00BA5FA8"/>
    <w:rsid w:val="00BA6787"/>
    <w:rsid w:val="00BA7940"/>
    <w:rsid w:val="00BB1415"/>
    <w:rsid w:val="00BB1763"/>
    <w:rsid w:val="00BB6EAC"/>
    <w:rsid w:val="00BC2301"/>
    <w:rsid w:val="00BC405C"/>
    <w:rsid w:val="00BC4232"/>
    <w:rsid w:val="00BC446B"/>
    <w:rsid w:val="00BC46C8"/>
    <w:rsid w:val="00BC4E98"/>
    <w:rsid w:val="00BC6E8F"/>
    <w:rsid w:val="00BC77EE"/>
    <w:rsid w:val="00BC7A09"/>
    <w:rsid w:val="00BD2FA6"/>
    <w:rsid w:val="00BD5ABE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14F86"/>
    <w:rsid w:val="00C21A34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4642D"/>
    <w:rsid w:val="00C50643"/>
    <w:rsid w:val="00C528E2"/>
    <w:rsid w:val="00C53B24"/>
    <w:rsid w:val="00C55C58"/>
    <w:rsid w:val="00C56331"/>
    <w:rsid w:val="00C56D81"/>
    <w:rsid w:val="00C6008D"/>
    <w:rsid w:val="00C623E5"/>
    <w:rsid w:val="00C63754"/>
    <w:rsid w:val="00C677AB"/>
    <w:rsid w:val="00C713B6"/>
    <w:rsid w:val="00C72746"/>
    <w:rsid w:val="00C73869"/>
    <w:rsid w:val="00C74FF0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2C1E"/>
    <w:rsid w:val="00CA32AA"/>
    <w:rsid w:val="00CA5BEF"/>
    <w:rsid w:val="00CA76CE"/>
    <w:rsid w:val="00CA7CFA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391"/>
    <w:rsid w:val="00CE35F7"/>
    <w:rsid w:val="00CE529E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2989"/>
    <w:rsid w:val="00D144B5"/>
    <w:rsid w:val="00D178F4"/>
    <w:rsid w:val="00D20F50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7750E"/>
    <w:rsid w:val="00D80AA8"/>
    <w:rsid w:val="00D81417"/>
    <w:rsid w:val="00D83D29"/>
    <w:rsid w:val="00D90298"/>
    <w:rsid w:val="00D9261B"/>
    <w:rsid w:val="00D9297A"/>
    <w:rsid w:val="00D96467"/>
    <w:rsid w:val="00D97EDF"/>
    <w:rsid w:val="00DA07E6"/>
    <w:rsid w:val="00DA241B"/>
    <w:rsid w:val="00DA748D"/>
    <w:rsid w:val="00DB048C"/>
    <w:rsid w:val="00DB1E1B"/>
    <w:rsid w:val="00DB1E8D"/>
    <w:rsid w:val="00DB29DE"/>
    <w:rsid w:val="00DB2CB6"/>
    <w:rsid w:val="00DB3BD9"/>
    <w:rsid w:val="00DB3E52"/>
    <w:rsid w:val="00DB5832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11A4E"/>
    <w:rsid w:val="00E224AD"/>
    <w:rsid w:val="00E25D09"/>
    <w:rsid w:val="00E27730"/>
    <w:rsid w:val="00E2773F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3F6A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1950"/>
    <w:rsid w:val="00EA342A"/>
    <w:rsid w:val="00EA386C"/>
    <w:rsid w:val="00EA6CC3"/>
    <w:rsid w:val="00EA77D8"/>
    <w:rsid w:val="00EB003A"/>
    <w:rsid w:val="00EB0494"/>
    <w:rsid w:val="00EB2F16"/>
    <w:rsid w:val="00EB4B80"/>
    <w:rsid w:val="00EB7B80"/>
    <w:rsid w:val="00EB7EBD"/>
    <w:rsid w:val="00EC1006"/>
    <w:rsid w:val="00EC1B2D"/>
    <w:rsid w:val="00EC1BD8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54B5"/>
    <w:rsid w:val="00F16866"/>
    <w:rsid w:val="00F178CC"/>
    <w:rsid w:val="00F20418"/>
    <w:rsid w:val="00F21392"/>
    <w:rsid w:val="00F27E50"/>
    <w:rsid w:val="00F30CAE"/>
    <w:rsid w:val="00F35AA9"/>
    <w:rsid w:val="00F376B0"/>
    <w:rsid w:val="00F42E40"/>
    <w:rsid w:val="00F4731C"/>
    <w:rsid w:val="00F47A4A"/>
    <w:rsid w:val="00F512B9"/>
    <w:rsid w:val="00F56CB9"/>
    <w:rsid w:val="00F60174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4FF7"/>
    <w:rsid w:val="00F85E36"/>
    <w:rsid w:val="00F925C2"/>
    <w:rsid w:val="00F92E29"/>
    <w:rsid w:val="00F9655D"/>
    <w:rsid w:val="00F978E3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D7CDA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2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8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</w:style>
  <w:style w:type="paragraph" w:customStyle="1" w:styleId="aa">
    <w:name w:val="電子報內文(編號有縮排)"/>
    <w:basedOn w:val="a"/>
    <w:link w:val="ab"/>
    <w:uiPriority w:val="99"/>
    <w:rsid w:val="009852A5"/>
    <w:pPr>
      <w:ind w:left="480" w:firstLine="54"/>
    </w:pPr>
  </w:style>
  <w:style w:type="character" w:customStyle="1" w:styleId="ab">
    <w:name w:val="電子報內文(編號有縮排) 字元"/>
    <w:basedOn w:val="a9"/>
    <w:link w:val="aa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9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c">
    <w:name w:val="電子報項目內文"/>
    <w:basedOn w:val="Normal"/>
    <w:link w:val="ad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d">
    <w:name w:val="電子報項目內文 字元"/>
    <w:basedOn w:val="DefaultParagraphFont"/>
    <w:link w:val="ac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  <w:style w:type="paragraph" w:customStyle="1" w:styleId="a0">
    <w:name w:val="電子報項目標題"/>
    <w:basedOn w:val="Normal"/>
    <w:link w:val="ae"/>
    <w:uiPriority w:val="99"/>
    <w:rsid w:val="00B239A7"/>
    <w:pPr>
      <w:numPr>
        <w:numId w:val="11"/>
      </w:numPr>
      <w:adjustRightInd w:val="0"/>
      <w:snapToGrid w:val="0"/>
      <w:spacing w:before="0" w:line="240" w:lineRule="auto"/>
      <w:ind w:left="1331"/>
    </w:pPr>
    <w:rPr>
      <w:rFonts w:ascii="Times New Roman" w:eastAsia="標楷體" w:hAnsi="Times New Roman"/>
      <w:sz w:val="36"/>
      <w:szCs w:val="20"/>
    </w:rPr>
  </w:style>
  <w:style w:type="character" w:customStyle="1" w:styleId="ae">
    <w:name w:val="電子報項目標題 字元"/>
    <w:basedOn w:val="DefaultParagraphFont"/>
    <w:link w:val="a0"/>
    <w:uiPriority w:val="99"/>
    <w:locked/>
    <w:rsid w:val="00B239A7"/>
    <w:rPr>
      <w:rFonts w:ascii="Times New Roman" w:eastAsia="標楷體" w:hAnsi="Times New Roman"/>
      <w:sz w:val="36"/>
      <w:szCs w:val="20"/>
    </w:rPr>
  </w:style>
  <w:style w:type="paragraph" w:styleId="ListBullet">
    <w:name w:val="List Bullet"/>
    <w:basedOn w:val="Normal"/>
    <w:uiPriority w:val="99"/>
    <w:rsid w:val="005F1A05"/>
    <w:pPr>
      <w:numPr>
        <w:numId w:val="23"/>
      </w:numPr>
      <w:tabs>
        <w:tab w:val="num" w:pos="361"/>
      </w:tabs>
      <w:ind w:leftChars="200" w:left="200" w:hangingChars="200" w:hanging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86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6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6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6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6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6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6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86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8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6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6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htpe0015@mail5.vac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3</Pages>
  <Words>283</Words>
  <Characters>1618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9</cp:revision>
  <cp:lastPrinted>2019-03-18T02:40:00Z</cp:lastPrinted>
  <dcterms:created xsi:type="dcterms:W3CDTF">2019-06-20T00:36:00Z</dcterms:created>
  <dcterms:modified xsi:type="dcterms:W3CDTF">2019-06-20T01:20:00Z</dcterms:modified>
</cp:coreProperties>
</file>